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EDC6F" w14:textId="03A16235" w:rsidR="00B61B83" w:rsidRPr="00882521" w:rsidRDefault="00882521" w:rsidP="009F0755">
      <w:pPr>
        <w:pStyle w:val="a3"/>
        <w:ind w:leftChars="0" w:left="0"/>
        <w:jc w:val="center"/>
        <w:rPr>
          <w:sz w:val="28"/>
          <w:szCs w:val="28"/>
        </w:rPr>
      </w:pPr>
      <w:r w:rsidRPr="00882521">
        <w:rPr>
          <w:rFonts w:hint="eastAsia"/>
          <w:sz w:val="28"/>
          <w:szCs w:val="28"/>
        </w:rPr>
        <w:t>同等車種申請書</w:t>
      </w:r>
    </w:p>
    <w:p w14:paraId="210D93A9" w14:textId="5AEB750D" w:rsidR="00882521" w:rsidRDefault="00882521" w:rsidP="00933EF2">
      <w:pPr>
        <w:pStyle w:val="a3"/>
        <w:ind w:leftChars="0" w:left="0"/>
        <w:jc w:val="right"/>
      </w:pPr>
      <w:r>
        <w:rPr>
          <w:rFonts w:hint="eastAsia"/>
        </w:rPr>
        <w:t>令和　　年　　月　　日</w:t>
      </w:r>
    </w:p>
    <w:p w14:paraId="15F64EB0" w14:textId="77777777" w:rsidR="00B61B83" w:rsidRDefault="00B61B83" w:rsidP="00933EF2">
      <w:pPr>
        <w:pStyle w:val="a3"/>
        <w:ind w:leftChars="0" w:left="0"/>
        <w:jc w:val="right"/>
      </w:pPr>
    </w:p>
    <w:p w14:paraId="48E1F4A0" w14:textId="25357D0C" w:rsidR="00882521" w:rsidRDefault="00882521" w:rsidP="00882521">
      <w:pPr>
        <w:pStyle w:val="a3"/>
        <w:ind w:leftChars="0" w:left="0"/>
      </w:pPr>
      <w:r>
        <w:rPr>
          <w:rFonts w:hint="eastAsia"/>
        </w:rPr>
        <w:t>大和高田市長　堀内　大造　殿</w:t>
      </w:r>
    </w:p>
    <w:p w14:paraId="100AF74D" w14:textId="77777777" w:rsidR="00B61B83" w:rsidRPr="00933EF2" w:rsidRDefault="00B61B83" w:rsidP="00882521">
      <w:pPr>
        <w:pStyle w:val="a3"/>
        <w:ind w:leftChars="0" w:left="0"/>
      </w:pPr>
    </w:p>
    <w:p w14:paraId="40FFEAD8" w14:textId="3F505683" w:rsidR="00882521" w:rsidRDefault="00882521" w:rsidP="00541FA4">
      <w:pPr>
        <w:pStyle w:val="a3"/>
        <w:spacing w:line="276" w:lineRule="auto"/>
        <w:ind w:leftChars="1755" w:left="3685" w:rightChars="1754" w:right="3683"/>
        <w:jc w:val="distribute"/>
      </w:pPr>
      <w:r>
        <w:rPr>
          <w:rFonts w:hint="eastAsia"/>
        </w:rPr>
        <w:t>所在地</w:t>
      </w:r>
    </w:p>
    <w:p w14:paraId="6CAEF011" w14:textId="04CFE9BD" w:rsidR="00882521" w:rsidRDefault="00882521" w:rsidP="00541FA4">
      <w:pPr>
        <w:pStyle w:val="a3"/>
        <w:spacing w:line="276" w:lineRule="auto"/>
        <w:ind w:leftChars="1755" w:left="3685" w:rightChars="1754" w:right="3683"/>
        <w:jc w:val="distribute"/>
      </w:pPr>
      <w:r>
        <w:rPr>
          <w:rFonts w:hint="eastAsia"/>
        </w:rPr>
        <w:t>業者名</w:t>
      </w:r>
    </w:p>
    <w:p w14:paraId="6582B466" w14:textId="57AC46D5" w:rsidR="00882521" w:rsidRDefault="00882521" w:rsidP="008407A5">
      <w:pPr>
        <w:pStyle w:val="a3"/>
        <w:tabs>
          <w:tab w:val="left" w:pos="4536"/>
        </w:tabs>
        <w:spacing w:line="276" w:lineRule="auto"/>
        <w:ind w:leftChars="1755" w:left="3685" w:rightChars="390" w:right="819"/>
        <w:jc w:val="distribute"/>
        <w:rPr>
          <w:rFonts w:hint="eastAsia"/>
        </w:rPr>
      </w:pPr>
      <w:r>
        <w:rPr>
          <w:rFonts w:hint="eastAsia"/>
        </w:rPr>
        <w:t>代表者名</w:t>
      </w:r>
      <w:r w:rsidR="008407A5">
        <w:rPr>
          <w:rFonts w:hint="eastAsia"/>
        </w:rPr>
        <w:t xml:space="preserve">　　</w:t>
      </w:r>
      <w:r w:rsidR="00FD4689">
        <w:rPr>
          <w:rFonts w:hint="eastAsia"/>
        </w:rPr>
        <w:t xml:space="preserve">　印</w:t>
      </w:r>
    </w:p>
    <w:p w14:paraId="6FBC4128" w14:textId="48B29C63" w:rsidR="00882521" w:rsidRDefault="00882521" w:rsidP="00541FA4">
      <w:pPr>
        <w:pStyle w:val="a3"/>
        <w:tabs>
          <w:tab w:val="left" w:pos="4536"/>
        </w:tabs>
        <w:spacing w:line="276" w:lineRule="auto"/>
        <w:ind w:leftChars="1755" w:left="3685" w:rightChars="1754" w:right="3683"/>
        <w:jc w:val="distribute"/>
      </w:pPr>
      <w:r>
        <w:rPr>
          <w:rFonts w:hint="eastAsia"/>
        </w:rPr>
        <w:t>電話</w:t>
      </w:r>
    </w:p>
    <w:p w14:paraId="07266D8E" w14:textId="77777777" w:rsidR="00882521" w:rsidRDefault="00882521" w:rsidP="00882521">
      <w:pPr>
        <w:pStyle w:val="a3"/>
        <w:tabs>
          <w:tab w:val="left" w:pos="4536"/>
        </w:tabs>
        <w:spacing w:line="360" w:lineRule="auto"/>
        <w:ind w:leftChars="2160" w:left="4536" w:rightChars="1349" w:right="2833"/>
        <w:jc w:val="distribute"/>
      </w:pPr>
    </w:p>
    <w:p w14:paraId="6069B257" w14:textId="252A3C2E" w:rsidR="00933EF2" w:rsidRDefault="00882521" w:rsidP="00B61B83">
      <w:pPr>
        <w:pStyle w:val="a3"/>
        <w:tabs>
          <w:tab w:val="left" w:pos="0"/>
        </w:tabs>
        <w:ind w:leftChars="0" w:left="0" w:rightChars="256" w:right="538"/>
        <w:jc w:val="left"/>
        <w:rPr>
          <w:b/>
          <w:bCs/>
        </w:rPr>
      </w:pPr>
      <w:r w:rsidRPr="00882521">
        <w:rPr>
          <w:rFonts w:hint="eastAsia"/>
          <w:b/>
          <w:bCs/>
        </w:rPr>
        <w:t>入札件名：</w:t>
      </w:r>
      <w:r w:rsidR="00933EF2">
        <w:rPr>
          <w:rFonts w:hint="eastAsia"/>
          <w:b/>
          <w:bCs/>
        </w:rPr>
        <w:t>令和８年度</w:t>
      </w:r>
      <w:r w:rsidR="00B06001">
        <w:rPr>
          <w:rFonts w:hint="eastAsia"/>
          <w:b/>
          <w:bCs/>
        </w:rPr>
        <w:t>公用車</w:t>
      </w:r>
      <w:r w:rsidR="00933EF2">
        <w:rPr>
          <w:rFonts w:hint="eastAsia"/>
          <w:b/>
          <w:bCs/>
        </w:rPr>
        <w:t>リース</w:t>
      </w:r>
      <w:r w:rsidR="00B61B83">
        <w:rPr>
          <w:rFonts w:hint="eastAsia"/>
          <w:b/>
          <w:bCs/>
        </w:rPr>
        <w:t xml:space="preserve">　　　</w:t>
      </w:r>
      <w:r w:rsidR="00B61B83" w:rsidRPr="00B61B83">
        <w:rPr>
          <w:rFonts w:hint="eastAsia"/>
          <w:bCs/>
          <w:u w:val="wave"/>
        </w:rPr>
        <w:t>※申請される案件の□に</w:t>
      </w:r>
      <w:r w:rsidR="00B61B83" w:rsidRPr="00B61B83">
        <w:rPr>
          <w:rFonts w:ascii="Segoe UI Emoji" w:hAnsi="Segoe UI Emoji" w:cs="Segoe UI Emoji" w:hint="eastAsia"/>
          <w:bCs/>
          <w:u w:val="wave"/>
        </w:rPr>
        <w:t>✓を入れてください。</w:t>
      </w:r>
    </w:p>
    <w:p w14:paraId="41182509" w14:textId="021EB34C" w:rsidR="00882521" w:rsidRDefault="00933EF2" w:rsidP="00933EF2">
      <w:pPr>
        <w:pStyle w:val="a3"/>
        <w:tabs>
          <w:tab w:val="left" w:pos="0"/>
        </w:tabs>
        <w:spacing w:line="360" w:lineRule="auto"/>
        <w:ind w:leftChars="0" w:left="0" w:rightChars="1079" w:right="2266"/>
        <w:jc w:val="left"/>
      </w:pPr>
      <w:r>
        <w:rPr>
          <w:rFonts w:hint="eastAsia"/>
        </w:rPr>
        <w:t xml:space="preserve">　　　　　□　①</w:t>
      </w:r>
      <w:r w:rsidR="004B4AD9">
        <w:rPr>
          <w:rFonts w:hint="eastAsia"/>
        </w:rPr>
        <w:t xml:space="preserve">　</w:t>
      </w:r>
      <w:r>
        <w:rPr>
          <w:rFonts w:hint="eastAsia"/>
        </w:rPr>
        <w:t>車両（軽乗用車４人乗り）新車</w:t>
      </w:r>
      <w:r w:rsidR="009F0755">
        <w:rPr>
          <w:rFonts w:hint="eastAsia"/>
        </w:rPr>
        <w:t>２</w:t>
      </w:r>
      <w:r>
        <w:rPr>
          <w:rFonts w:hint="eastAsia"/>
        </w:rPr>
        <w:t>台</w:t>
      </w:r>
      <w:r w:rsidR="00B06001">
        <w:rPr>
          <w:rFonts w:hint="eastAsia"/>
        </w:rPr>
        <w:t>【総務課】</w:t>
      </w:r>
    </w:p>
    <w:p w14:paraId="20377A22" w14:textId="74BC96A7" w:rsidR="00933EF2" w:rsidRDefault="00933EF2" w:rsidP="00882521">
      <w:pPr>
        <w:pStyle w:val="a3"/>
        <w:tabs>
          <w:tab w:val="left" w:pos="0"/>
        </w:tabs>
        <w:spacing w:line="360" w:lineRule="auto"/>
        <w:ind w:leftChars="0" w:left="0" w:rightChars="1349" w:right="2833"/>
        <w:jc w:val="left"/>
      </w:pPr>
      <w:r>
        <w:rPr>
          <w:rFonts w:hint="eastAsia"/>
        </w:rPr>
        <w:t xml:space="preserve">　　　　　□　</w:t>
      </w:r>
      <w:r w:rsidR="009F0755">
        <w:rPr>
          <w:rFonts w:hint="eastAsia"/>
        </w:rPr>
        <w:t>②</w:t>
      </w:r>
      <w:r w:rsidR="004B4AD9">
        <w:rPr>
          <w:rFonts w:hint="eastAsia"/>
        </w:rPr>
        <w:t xml:space="preserve">　</w:t>
      </w:r>
      <w:r>
        <w:rPr>
          <w:rFonts w:hint="eastAsia"/>
        </w:rPr>
        <w:t>車両（軽貨物車４人乗り）新車１台</w:t>
      </w:r>
      <w:r w:rsidR="00B06001">
        <w:rPr>
          <w:rFonts w:hint="eastAsia"/>
        </w:rPr>
        <w:t>【総務課】</w:t>
      </w:r>
    </w:p>
    <w:p w14:paraId="18AE66E9" w14:textId="10CFDDC1" w:rsidR="00933EF2" w:rsidRDefault="00933EF2" w:rsidP="00882521">
      <w:pPr>
        <w:pStyle w:val="a3"/>
        <w:tabs>
          <w:tab w:val="left" w:pos="0"/>
        </w:tabs>
        <w:spacing w:line="360" w:lineRule="auto"/>
        <w:ind w:leftChars="0" w:left="0" w:rightChars="1349" w:right="2833"/>
        <w:jc w:val="left"/>
      </w:pPr>
      <w:r>
        <w:rPr>
          <w:rFonts w:hint="eastAsia"/>
        </w:rPr>
        <w:t xml:space="preserve">　　　　　□　</w:t>
      </w:r>
      <w:r w:rsidR="009F0755">
        <w:rPr>
          <w:rFonts w:hint="eastAsia"/>
        </w:rPr>
        <w:t>③</w:t>
      </w:r>
      <w:r w:rsidR="004B4AD9">
        <w:rPr>
          <w:rFonts w:hint="eastAsia"/>
        </w:rPr>
        <w:t xml:space="preserve">　</w:t>
      </w:r>
      <w:r>
        <w:rPr>
          <w:rFonts w:hint="eastAsia"/>
        </w:rPr>
        <w:t>車両（多目的ダンプ）新車１台</w:t>
      </w:r>
      <w:r w:rsidR="00B06001">
        <w:rPr>
          <w:rFonts w:hint="eastAsia"/>
        </w:rPr>
        <w:t>【総務課】</w:t>
      </w:r>
    </w:p>
    <w:p w14:paraId="7275F5EA" w14:textId="158E3CB8" w:rsidR="00933EF2" w:rsidRDefault="00933EF2" w:rsidP="00B61B83">
      <w:pPr>
        <w:pStyle w:val="a3"/>
        <w:tabs>
          <w:tab w:val="left" w:pos="0"/>
        </w:tabs>
        <w:spacing w:line="360" w:lineRule="auto"/>
        <w:ind w:leftChars="0" w:left="0" w:rightChars="1011" w:right="2123"/>
        <w:jc w:val="left"/>
      </w:pPr>
      <w:r>
        <w:rPr>
          <w:rFonts w:hint="eastAsia"/>
        </w:rPr>
        <w:t xml:space="preserve">　　　　　□　</w:t>
      </w:r>
      <w:r w:rsidR="009F0755">
        <w:rPr>
          <w:rFonts w:hint="eastAsia"/>
        </w:rPr>
        <w:t>④</w:t>
      </w:r>
      <w:r w:rsidR="004B4AD9">
        <w:rPr>
          <w:rFonts w:hint="eastAsia"/>
        </w:rPr>
        <w:t xml:space="preserve">　</w:t>
      </w:r>
      <w:r>
        <w:rPr>
          <w:rFonts w:hint="eastAsia"/>
        </w:rPr>
        <w:t>車両（</w:t>
      </w:r>
      <w:r w:rsidR="00B06001">
        <w:rPr>
          <w:rFonts w:hint="eastAsia"/>
        </w:rPr>
        <w:t>箱</w:t>
      </w:r>
      <w:r>
        <w:rPr>
          <w:rFonts w:hint="eastAsia"/>
        </w:rPr>
        <w:t>型乗用車７</w:t>
      </w:r>
      <w:r w:rsidR="00AC4AE4">
        <w:rPr>
          <w:rFonts w:hint="eastAsia"/>
        </w:rPr>
        <w:t>～８</w:t>
      </w:r>
      <w:r>
        <w:rPr>
          <w:rFonts w:hint="eastAsia"/>
        </w:rPr>
        <w:t>人乗り）新車１台</w:t>
      </w:r>
      <w:r w:rsidR="00B06001">
        <w:rPr>
          <w:rFonts w:hint="eastAsia"/>
        </w:rPr>
        <w:t>【総務課】</w:t>
      </w:r>
    </w:p>
    <w:p w14:paraId="3D1E2BE6" w14:textId="62703E86" w:rsidR="009F0755" w:rsidRPr="009F0755" w:rsidRDefault="009F0755" w:rsidP="00AC4AE4">
      <w:pPr>
        <w:pStyle w:val="a3"/>
        <w:tabs>
          <w:tab w:val="left" w:pos="0"/>
        </w:tabs>
        <w:spacing w:line="360" w:lineRule="auto"/>
        <w:ind w:leftChars="0" w:left="0" w:rightChars="863" w:right="1812"/>
        <w:jc w:val="left"/>
      </w:pPr>
      <w:r>
        <w:rPr>
          <w:rFonts w:hint="eastAsia"/>
        </w:rPr>
        <w:t xml:space="preserve">　　　　　□　⑤　車両（</w:t>
      </w:r>
      <w:r w:rsidR="00B06001">
        <w:rPr>
          <w:rFonts w:hint="eastAsia"/>
        </w:rPr>
        <w:t>箱</w:t>
      </w:r>
      <w:r>
        <w:rPr>
          <w:rFonts w:hint="eastAsia"/>
        </w:rPr>
        <w:t>型乗用車７</w:t>
      </w:r>
      <w:r w:rsidR="00AC4AE4">
        <w:rPr>
          <w:rFonts w:hint="eastAsia"/>
        </w:rPr>
        <w:t>～８</w:t>
      </w:r>
      <w:r>
        <w:rPr>
          <w:rFonts w:hint="eastAsia"/>
        </w:rPr>
        <w:t>人乗り）新車１台（市長車）</w:t>
      </w:r>
      <w:r w:rsidR="00B06001">
        <w:rPr>
          <w:rFonts w:hint="eastAsia"/>
        </w:rPr>
        <w:t>【総務課】</w:t>
      </w:r>
    </w:p>
    <w:p w14:paraId="46DF8233" w14:textId="061F8E43" w:rsidR="00882521" w:rsidRPr="00B42A47" w:rsidRDefault="00882521" w:rsidP="00B42A47">
      <w:pPr>
        <w:pStyle w:val="a3"/>
        <w:tabs>
          <w:tab w:val="left" w:pos="0"/>
        </w:tabs>
        <w:spacing w:line="360" w:lineRule="auto"/>
        <w:ind w:leftChars="0" w:left="0" w:rightChars="134" w:right="281"/>
        <w:jc w:val="left"/>
        <w:rPr>
          <w:u w:val="single"/>
        </w:rPr>
      </w:pPr>
      <w:r>
        <w:rPr>
          <w:rFonts w:hint="eastAsia"/>
        </w:rPr>
        <w:t>納入予定車名：</w:t>
      </w:r>
      <w:r w:rsidR="00B42A47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735342B0" w14:textId="0FBDF275" w:rsidR="00882521" w:rsidRDefault="00882521" w:rsidP="00882521">
      <w:pPr>
        <w:pStyle w:val="a3"/>
        <w:tabs>
          <w:tab w:val="left" w:pos="0"/>
        </w:tabs>
        <w:spacing w:line="360" w:lineRule="auto"/>
        <w:ind w:leftChars="0" w:left="0" w:right="-1"/>
        <w:jc w:val="left"/>
      </w:pPr>
      <w:r>
        <w:rPr>
          <w:rFonts w:hint="eastAsia"/>
        </w:rPr>
        <w:t>添付のカタログ等に記載する車両について同等車種申請します。</w:t>
      </w:r>
    </w:p>
    <w:p w14:paraId="050B2FCD" w14:textId="77777777" w:rsidR="00B61B83" w:rsidRDefault="00B61B83" w:rsidP="00882521">
      <w:pPr>
        <w:pStyle w:val="a3"/>
        <w:tabs>
          <w:tab w:val="left" w:pos="0"/>
        </w:tabs>
        <w:spacing w:line="360" w:lineRule="auto"/>
        <w:ind w:leftChars="0" w:left="0" w:right="-1"/>
        <w:jc w:val="left"/>
      </w:pPr>
    </w:p>
    <w:p w14:paraId="0F5B830C" w14:textId="5AA18222" w:rsidR="00541FA4" w:rsidRDefault="0014546C" w:rsidP="0014546C">
      <w:pPr>
        <w:tabs>
          <w:tab w:val="left" w:pos="0"/>
          <w:tab w:val="center" w:pos="4252"/>
        </w:tabs>
        <w:spacing w:line="360" w:lineRule="auto"/>
        <w:ind w:right="-1"/>
      </w:pPr>
      <w:r>
        <w:rPr>
          <w:rFonts w:hint="eastAsia"/>
        </w:rPr>
        <w:t>------------------------------------------</w:t>
      </w:r>
      <w:r w:rsidR="00541FA4">
        <w:rPr>
          <w:rFonts w:hint="eastAsia"/>
        </w:rPr>
        <w:t>（切り離さないでください）</w:t>
      </w:r>
      <w:r>
        <w:rPr>
          <w:rFonts w:hint="eastAsia"/>
        </w:rPr>
        <w:t>--------------------------------------</w:t>
      </w:r>
      <w:bookmarkStart w:id="0" w:name="_GoBack"/>
      <w:bookmarkEnd w:id="0"/>
      <w:r>
        <w:rPr>
          <w:rFonts w:hint="eastAsia"/>
        </w:rPr>
        <w:t>-</w:t>
      </w:r>
    </w:p>
    <w:p w14:paraId="50B82145" w14:textId="52D4F895" w:rsidR="00541FA4" w:rsidRPr="00541FA4" w:rsidRDefault="00541FA4" w:rsidP="00541FA4">
      <w:pPr>
        <w:pStyle w:val="a3"/>
        <w:tabs>
          <w:tab w:val="left" w:pos="0"/>
        </w:tabs>
        <w:spacing w:line="360" w:lineRule="auto"/>
        <w:ind w:leftChars="0" w:left="0" w:right="-1"/>
        <w:jc w:val="center"/>
        <w:rPr>
          <w:sz w:val="28"/>
          <w:szCs w:val="28"/>
        </w:rPr>
      </w:pPr>
      <w:r w:rsidRPr="00541FA4">
        <w:rPr>
          <w:rFonts w:hint="eastAsia"/>
          <w:sz w:val="28"/>
          <w:szCs w:val="28"/>
        </w:rPr>
        <w:t>同等車種確認済証</w:t>
      </w:r>
    </w:p>
    <w:p w14:paraId="36D19340" w14:textId="19356EEB" w:rsidR="00541FA4" w:rsidRDefault="00541FA4" w:rsidP="00541FA4">
      <w:pPr>
        <w:pStyle w:val="a3"/>
        <w:tabs>
          <w:tab w:val="left" w:pos="0"/>
        </w:tabs>
        <w:spacing w:line="360" w:lineRule="auto"/>
        <w:ind w:leftChars="0" w:left="0" w:right="-1"/>
        <w:jc w:val="left"/>
      </w:pPr>
      <w:r>
        <w:rPr>
          <w:rFonts w:hint="eastAsia"/>
        </w:rPr>
        <w:t>添付のカタログ等に記載された車両について、次の通り確認しました。</w:t>
      </w:r>
    </w:p>
    <w:p w14:paraId="0E24A847" w14:textId="50EC3A48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>
        <w:rPr>
          <w:rFonts w:hint="eastAsia"/>
        </w:rPr>
        <w:t>□</w:t>
      </w:r>
      <w:r w:rsidR="007057E9">
        <w:rPr>
          <w:rFonts w:hint="eastAsia"/>
        </w:rPr>
        <w:t xml:space="preserve">　</w:t>
      </w:r>
      <w:r>
        <w:rPr>
          <w:rFonts w:hint="eastAsia"/>
        </w:rPr>
        <w:t>同等車種として適合します。</w:t>
      </w:r>
    </w:p>
    <w:p w14:paraId="41A949C8" w14:textId="1184B4F3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>
        <w:rPr>
          <w:rFonts w:hint="eastAsia"/>
        </w:rPr>
        <w:t>□</w:t>
      </w:r>
      <w:r w:rsidR="007057E9">
        <w:rPr>
          <w:rFonts w:hint="eastAsia"/>
        </w:rPr>
        <w:t xml:space="preserve">　</w:t>
      </w:r>
      <w:r>
        <w:rPr>
          <w:rFonts w:hint="eastAsia"/>
        </w:rPr>
        <w:t>同等車種として適合しません。</w:t>
      </w:r>
    </w:p>
    <w:p w14:paraId="0C9F7707" w14:textId="5CA5EF1B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</w:p>
    <w:p w14:paraId="5FC39BF4" w14:textId="64EE9571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>
        <w:rPr>
          <w:rFonts w:hint="eastAsia"/>
        </w:rPr>
        <w:t>令和　　年　　月　　日</w:t>
      </w:r>
    </w:p>
    <w:p w14:paraId="15953E86" w14:textId="11134962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right"/>
      </w:pPr>
      <w:r>
        <w:rPr>
          <w:rFonts w:hint="eastAsia"/>
        </w:rPr>
        <w:t>大和高田市総務課</w:t>
      </w:r>
    </w:p>
    <w:p w14:paraId="2BF2FD5C" w14:textId="3FCA3548" w:rsidR="00541FA4" w:rsidRDefault="00541FA4" w:rsidP="00541FA4">
      <w:pPr>
        <w:pStyle w:val="a3"/>
        <w:spacing w:line="276" w:lineRule="auto"/>
        <w:ind w:leftChars="2362" w:left="4960" w:right="-1"/>
        <w:jc w:val="left"/>
      </w:pPr>
    </w:p>
    <w:p w14:paraId="45C3486B" w14:textId="4B6AD0C4" w:rsidR="00541FA4" w:rsidRDefault="007644BA" w:rsidP="00541FA4">
      <w:pPr>
        <w:pStyle w:val="a3"/>
        <w:tabs>
          <w:tab w:val="left" w:pos="0"/>
        </w:tabs>
        <w:spacing w:line="276" w:lineRule="auto"/>
        <w:ind w:leftChars="0" w:left="0" w:right="-1"/>
        <w:jc w:val="right"/>
        <w:rPr>
          <w:u w:val="single"/>
        </w:rPr>
      </w:pPr>
      <w:r w:rsidRPr="007644BA">
        <w:rPr>
          <w:rFonts w:hint="eastAsia"/>
        </w:rPr>
        <w:t>確認者</w:t>
      </w:r>
      <w:r>
        <w:rPr>
          <w:rFonts w:hint="eastAsia"/>
        </w:rPr>
        <w:t xml:space="preserve">　</w:t>
      </w:r>
      <w:r w:rsidRPr="007644BA">
        <w:rPr>
          <w:rFonts w:hint="eastAsia"/>
        </w:rPr>
        <w:t xml:space="preserve">　</w:t>
      </w:r>
      <w:r w:rsidR="00541FA4">
        <w:rPr>
          <w:rFonts w:hint="eastAsia"/>
          <w:u w:val="single"/>
        </w:rPr>
        <w:t xml:space="preserve">　　　　　　　　　　　　　　　　印</w:t>
      </w:r>
    </w:p>
    <w:p w14:paraId="72DCFE58" w14:textId="4D683833" w:rsidR="00541FA4" w:rsidRP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 w:rsidRPr="00541FA4">
        <w:rPr>
          <w:rFonts w:hint="eastAsia"/>
        </w:rPr>
        <w:t>※確認者により確認（押印）がされた本証は、入札封筒に入札書と共に同封すること。</w:t>
      </w:r>
    </w:p>
    <w:sectPr w:rsidR="00541FA4" w:rsidRPr="00541FA4" w:rsidSect="00B61B83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F1DCD" w14:textId="77777777" w:rsidR="00301865" w:rsidRDefault="00301865" w:rsidP="00D46F74">
      <w:r>
        <w:separator/>
      </w:r>
    </w:p>
  </w:endnote>
  <w:endnote w:type="continuationSeparator" w:id="0">
    <w:p w14:paraId="6B821DC8" w14:textId="77777777" w:rsidR="00301865" w:rsidRDefault="00301865" w:rsidP="00D4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577CB" w14:textId="77777777" w:rsidR="00301865" w:rsidRDefault="00301865" w:rsidP="00D46F74">
      <w:r>
        <w:separator/>
      </w:r>
    </w:p>
  </w:footnote>
  <w:footnote w:type="continuationSeparator" w:id="0">
    <w:p w14:paraId="1E555901" w14:textId="77777777" w:rsidR="00301865" w:rsidRDefault="00301865" w:rsidP="00D46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E2274"/>
    <w:multiLevelType w:val="hybridMultilevel"/>
    <w:tmpl w:val="7E0C2EA4"/>
    <w:lvl w:ilvl="0" w:tplc="BE1AA19C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" w15:restartNumberingAfterBreak="0">
    <w:nsid w:val="20824B6D"/>
    <w:multiLevelType w:val="hybridMultilevel"/>
    <w:tmpl w:val="63F0648A"/>
    <w:lvl w:ilvl="0" w:tplc="66286FE6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" w15:restartNumberingAfterBreak="0">
    <w:nsid w:val="43892375"/>
    <w:multiLevelType w:val="hybridMultilevel"/>
    <w:tmpl w:val="E4ECD3CE"/>
    <w:lvl w:ilvl="0" w:tplc="079AE0A0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6B0F628C"/>
    <w:multiLevelType w:val="hybridMultilevel"/>
    <w:tmpl w:val="61C67352"/>
    <w:lvl w:ilvl="0" w:tplc="A7AC00F0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EE"/>
    <w:rsid w:val="0004782D"/>
    <w:rsid w:val="0014546C"/>
    <w:rsid w:val="001668F7"/>
    <w:rsid w:val="00301865"/>
    <w:rsid w:val="00361333"/>
    <w:rsid w:val="004B4AD9"/>
    <w:rsid w:val="004C4EEE"/>
    <w:rsid w:val="005015E6"/>
    <w:rsid w:val="00541FA4"/>
    <w:rsid w:val="00551C90"/>
    <w:rsid w:val="00610FF0"/>
    <w:rsid w:val="006C6B55"/>
    <w:rsid w:val="007057E9"/>
    <w:rsid w:val="007644BA"/>
    <w:rsid w:val="007743C7"/>
    <w:rsid w:val="007D1660"/>
    <w:rsid w:val="008407A5"/>
    <w:rsid w:val="00882521"/>
    <w:rsid w:val="008C61A6"/>
    <w:rsid w:val="00933EF2"/>
    <w:rsid w:val="009F0755"/>
    <w:rsid w:val="00A53A67"/>
    <w:rsid w:val="00A8344B"/>
    <w:rsid w:val="00AC4AE4"/>
    <w:rsid w:val="00B06001"/>
    <w:rsid w:val="00B42A47"/>
    <w:rsid w:val="00B61B83"/>
    <w:rsid w:val="00BA6A7B"/>
    <w:rsid w:val="00CF7174"/>
    <w:rsid w:val="00D46F74"/>
    <w:rsid w:val="00F07955"/>
    <w:rsid w:val="00FB03D5"/>
    <w:rsid w:val="00FD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88D19E4"/>
  <w15:chartTrackingRefBased/>
  <w15:docId w15:val="{155FE8F7-A846-4086-A641-195FD408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F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46F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F74"/>
  </w:style>
  <w:style w:type="paragraph" w:styleId="a6">
    <w:name w:val="footer"/>
    <w:basedOn w:val="a"/>
    <w:link w:val="a7"/>
    <w:uiPriority w:val="99"/>
    <w:unhideWhenUsed/>
    <w:rsid w:val="00D46F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91F27-ABD9-4132-8DDA-7901B64D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4D1BCBA5.dotm</Template>
  <TotalTime>132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土山 惇</dc:creator>
  <cp:keywords/>
  <dc:description/>
  <cp:lastModifiedBy>山本 萌子</cp:lastModifiedBy>
  <cp:revision>28</cp:revision>
  <cp:lastPrinted>2026-08-20T07:36:00Z</cp:lastPrinted>
  <dcterms:created xsi:type="dcterms:W3CDTF">2026-08-13T09:12:00Z</dcterms:created>
  <dcterms:modified xsi:type="dcterms:W3CDTF">2026-08-27T06:28:00Z</dcterms:modified>
</cp:coreProperties>
</file>